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F672349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22C171ED" w14:textId="77777777" w:rsidR="00F90453" w:rsidRDefault="00C66680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787018B3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23C52BB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ED4A3" w14:textId="77777777" w:rsidR="00222867" w:rsidRPr="00D635C4" w:rsidRDefault="00BF08FC" w:rsidP="00DE68A0">
            <w:pPr>
              <w:bidi w:val="0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הבינוי והשיכון</w:t>
            </w:r>
          </w:p>
        </w:tc>
      </w:tr>
      <w:tr w:rsidR="007548B0" w14:paraId="473EDA6E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F7080A9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04DA7E" w14:textId="77777777" w:rsidR="00222867" w:rsidRPr="00D635C4" w:rsidRDefault="00BF08FC" w:rsidP="00DE68A0">
            <w:pPr>
              <w:bidi w:val="0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אגף בכיר נכסים וחברות</w:t>
            </w:r>
          </w:p>
        </w:tc>
      </w:tr>
      <w:tr w:rsidR="007548B0" w14:paraId="4C2153C2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14E92D0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32222" w14:textId="77777777" w:rsidR="00222867" w:rsidRDefault="00BF08FC" w:rsidP="00DE68A0">
            <w:r>
              <w:rPr>
                <w:rFonts w:hint="cs"/>
                <w:rtl/>
              </w:rPr>
              <w:t>24.6.2020</w:t>
            </w:r>
          </w:p>
        </w:tc>
      </w:tr>
    </w:tbl>
    <w:p w14:paraId="35971869" w14:textId="77777777" w:rsidR="00332AFB" w:rsidRDefault="00C66680" w:rsidP="00222867">
      <w:pPr>
        <w:rPr>
          <w:rtl/>
        </w:rPr>
      </w:pPr>
    </w:p>
    <w:p w14:paraId="0090534F" w14:textId="77777777" w:rsidR="00222867" w:rsidRDefault="00C66680" w:rsidP="00222867">
      <w:pPr>
        <w:rPr>
          <w:rtl/>
        </w:rPr>
      </w:pPr>
    </w:p>
    <w:p w14:paraId="3BD8A50A" w14:textId="77777777" w:rsidR="00222867" w:rsidRDefault="00C66680" w:rsidP="00222867">
      <w:pPr>
        <w:rPr>
          <w:rtl/>
        </w:rPr>
      </w:pPr>
    </w:p>
    <w:p w14:paraId="014031FA" w14:textId="77777777" w:rsidR="00222867" w:rsidRDefault="00C66680" w:rsidP="00222867">
      <w:pPr>
        <w:rPr>
          <w:rtl/>
        </w:rPr>
      </w:pPr>
    </w:p>
    <w:p w14:paraId="16C9EB63" w14:textId="77777777" w:rsidR="00222867" w:rsidRDefault="00C66680" w:rsidP="00222867">
      <w:pPr>
        <w:rPr>
          <w:rtl/>
        </w:rPr>
      </w:pPr>
    </w:p>
    <w:p w14:paraId="5B57E4D8" w14:textId="77777777" w:rsidR="00222867" w:rsidRDefault="00C66680" w:rsidP="00222867">
      <w:pPr>
        <w:rPr>
          <w:rtl/>
        </w:rPr>
      </w:pPr>
    </w:p>
    <w:p w14:paraId="55F31A6E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6A49DBF4" w14:textId="77777777" w:rsidR="00222867" w:rsidRDefault="00C66680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2E88125B" w14:textId="77777777"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BF08FC">
        <w:rPr>
          <w:rFonts w:asciiTheme="minorBidi" w:hAnsiTheme="minorBidi" w:cstheme="minorBidi" w:hint="cs"/>
          <w:b/>
          <w:sz w:val="21"/>
          <w:szCs w:val="21"/>
          <w:rtl/>
        </w:rPr>
        <w:t>*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14:paraId="35350A6C" w14:textId="77777777" w:rsidR="00222867" w:rsidRPr="00AF57E9" w:rsidRDefault="00C66680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25163653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EDD9126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14:paraId="7DAD04D0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2EC79F" w14:textId="77777777" w:rsidR="00222867" w:rsidRPr="00AF57E9" w:rsidRDefault="00BF08FC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הגדלת התקשרות בחוזה  מס 4500400851 לצורך תשלומי הפרשי חשמל ומים לדיירי בית גיל הזהב בפרדס חנה בתוקף תעריפי מים וחשמל סוציאליים המגיעים להם על פי חוק.</w:t>
            </w:r>
          </w:p>
        </w:tc>
      </w:tr>
      <w:tr w:rsidR="007548B0" w14:paraId="69E8DC0A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E8889" w14:textId="77777777" w:rsidR="00222867" w:rsidRPr="00AF57E9" w:rsidRDefault="00C6668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14:paraId="4983A555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E579B" w14:textId="77777777" w:rsidR="00222867" w:rsidRPr="00AF57E9" w:rsidRDefault="00C6668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14:paraId="43D9F008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A876B" w14:textId="77777777" w:rsidR="00222867" w:rsidRPr="00AF57E9" w:rsidRDefault="00C6668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14:paraId="43C06162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DA4CC8" w14:textId="77777777" w:rsidR="00222867" w:rsidRPr="00AF57E9" w:rsidRDefault="00C6668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14:paraId="4664C671" w14:textId="77777777" w:rsidR="00222867" w:rsidRPr="00AF57E9" w:rsidRDefault="00C66680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231DAEBA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BF08FC">
        <w:rPr>
          <w:rFonts w:asciiTheme="minorBidi" w:hAnsiTheme="minorBidi" w:cstheme="minorBidi" w:hint="cs"/>
          <w:b/>
          <w:sz w:val="21"/>
          <w:szCs w:val="21"/>
          <w:rtl/>
        </w:rPr>
        <w:t>*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44C4C899" w14:textId="77777777" w:rsidR="00222867" w:rsidRPr="00AF57E9" w:rsidRDefault="00C6668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4C5063CF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4311C7F4" w14:textId="77777777" w:rsidR="00222867" w:rsidRPr="00AF57E9" w:rsidRDefault="00C6668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67C151D9" w14:textId="77777777" w:rsidTr="00222867">
        <w:tc>
          <w:tcPr>
            <w:tcW w:w="3085" w:type="dxa"/>
            <w:hideMark/>
          </w:tcPr>
          <w:p w14:paraId="1C30A79F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119B3949" w14:textId="77777777" w:rsidR="00222867" w:rsidRPr="00AF57E9" w:rsidRDefault="00BF08FC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 w:hint="cs"/>
                <w:b/>
                <w:sz w:val="21"/>
                <w:szCs w:val="21"/>
                <w:rtl/>
              </w:rPr>
              <w:t>*</w:t>
            </w:r>
            <w:r w:rsidR="009B6B29"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0AF153AE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6723E97D" w14:textId="77777777" w:rsidR="00222867" w:rsidRPr="00AF57E9" w:rsidRDefault="00C66680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7E6DF22E" w14:textId="77777777" w:rsidR="00222867" w:rsidRPr="00AF57E9" w:rsidRDefault="00C66680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8"/>
        <w:gridCol w:w="2996"/>
      </w:tblGrid>
      <w:tr w:rsidR="007548B0" w14:paraId="236D9E2F" w14:textId="77777777" w:rsidTr="00222867">
        <w:tc>
          <w:tcPr>
            <w:tcW w:w="2698" w:type="dxa"/>
            <w:shd w:val="clear" w:color="auto" w:fill="E6E6E6"/>
            <w:hideMark/>
          </w:tcPr>
          <w:p w14:paraId="5AF0D4AE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641C0EB8" w14:textId="77777777" w:rsidR="00222867" w:rsidRPr="00AF57E9" w:rsidRDefault="00BF08FC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שקמונה</w:t>
            </w:r>
          </w:p>
        </w:tc>
      </w:tr>
      <w:tr w:rsidR="007548B0" w14:paraId="324528FE" w14:textId="77777777" w:rsidTr="00222867">
        <w:tc>
          <w:tcPr>
            <w:tcW w:w="2698" w:type="dxa"/>
            <w:shd w:val="clear" w:color="auto" w:fill="E6E6E6"/>
            <w:hideMark/>
          </w:tcPr>
          <w:p w14:paraId="3F5A35C9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02CE2927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3A0D7B6F" w14:textId="77777777" w:rsidR="00222867" w:rsidRPr="00AF57E9" w:rsidRDefault="00BF08FC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550211395</w:t>
            </w:r>
          </w:p>
        </w:tc>
      </w:tr>
      <w:tr w:rsidR="007548B0" w14:paraId="1DB63AB0" w14:textId="77777777" w:rsidTr="00222867">
        <w:tc>
          <w:tcPr>
            <w:tcW w:w="2698" w:type="dxa"/>
            <w:shd w:val="clear" w:color="auto" w:fill="E6E6E6"/>
            <w:hideMark/>
          </w:tcPr>
          <w:p w14:paraId="224276AF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6ACFEC51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="00BF08FC">
              <w:rPr>
                <w:rFonts w:ascii="Wingdings" w:hAnsi="Wingdings" w:cstheme="minorBidi" w:hint="cs"/>
                <w:b/>
                <w:sz w:val="21"/>
                <w:szCs w:val="21"/>
                <w:rtl/>
              </w:rPr>
              <w:t>*</w:t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45A9C9F9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40A326FB" w14:textId="77777777" w:rsidTr="00222867">
        <w:tc>
          <w:tcPr>
            <w:tcW w:w="2698" w:type="dxa"/>
            <w:shd w:val="clear" w:color="auto" w:fill="E6E6E6"/>
            <w:hideMark/>
          </w:tcPr>
          <w:p w14:paraId="72F6349F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6A4DAAED" w14:textId="77777777" w:rsidR="00222867" w:rsidRPr="00AF57E9" w:rsidRDefault="00BF08FC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2</w:t>
            </w:r>
            <w:r w:rsidR="006278F2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2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,000</w:t>
            </w:r>
          </w:p>
        </w:tc>
      </w:tr>
      <w:tr w:rsidR="007548B0" w14:paraId="5325CE59" w14:textId="77777777" w:rsidTr="00222867">
        <w:tc>
          <w:tcPr>
            <w:tcW w:w="2698" w:type="dxa"/>
            <w:shd w:val="clear" w:color="auto" w:fill="E6E6E6"/>
            <w:hideMark/>
          </w:tcPr>
          <w:p w14:paraId="4E1B3FB4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0667B20A" w14:textId="77777777" w:rsidR="00222867" w:rsidRPr="00AF57E9" w:rsidRDefault="00BF08FC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24.6.2020-31.8.2020</w:t>
            </w:r>
          </w:p>
        </w:tc>
      </w:tr>
    </w:tbl>
    <w:p w14:paraId="6C6A0652" w14:textId="77777777" w:rsidR="00222867" w:rsidRPr="00AF57E9" w:rsidRDefault="00C66680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3A815766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0F02B535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75EE5ADD" w14:textId="77777777" w:rsidR="00222867" w:rsidRPr="00AF57E9" w:rsidRDefault="00C66680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5420BB5B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06C081A1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2239C2B9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1CF006C1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3F3FE1E5" w14:textId="77777777" w:rsidR="00222867" w:rsidRPr="00AF57E9" w:rsidRDefault="00C6668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2CE88BCE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C9E87C" w14:textId="77777777" w:rsidR="00222867" w:rsidRPr="00AF57E9" w:rsidRDefault="00BF08F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בית הדיור בפרדס חנה מנוהל עי חברת שקמונה </w:t>
            </w:r>
            <w:r w:rsidR="006278F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בפטור ממכרז  מיום 30.4.2017 ועד ליום 31.8.2020 </w:t>
            </w:r>
          </w:p>
        </w:tc>
      </w:tr>
      <w:tr w:rsidR="007548B0" w14:paraId="074285E3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81E7F" w14:textId="77777777" w:rsidR="00222867" w:rsidRDefault="006278F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בית הדיור נבנה ואוכלס בשנת 96 ע קרקע המסופחת למרכז הגריאטרי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מלב"ן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. שטח בית הדיור הוגדר כאקסטריטוריאלי ואי לכך לא ניתן היה להסדיר טופס 4.</w:t>
            </w:r>
          </w:p>
          <w:p w14:paraId="19C6E4FA" w14:textId="77777777" w:rsidR="006278F2" w:rsidRDefault="006278F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חיובי החשמל נערכים על פי מונה עזר המחובר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למלב"ן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וחיובי המים מ "מקורות" ולא מתאגיד המים ברשות המקומית.</w:t>
            </w:r>
          </w:p>
          <w:p w14:paraId="7E4B0197" w14:textId="77777777" w:rsidR="006278F2" w:rsidRDefault="006278F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לפיכך, הדיירים הזכאים להנחה בחשמל ומים, אינם יכולים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להנות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מההנחה בתוקף החוק המקנה להם תעריף סוציאלי.</w:t>
            </w:r>
          </w:p>
          <w:p w14:paraId="1E88F598" w14:textId="77777777" w:rsidR="006278F2" w:rsidRPr="00AF57E9" w:rsidRDefault="006278F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כיום נדרש לאשר 22,000 ₪ כולל מע"מ לפי התחשיב הבא: חשמל לחודש= כ 8,000 ₪* 2= 16,000 ₪ + מים לחודשיים כ 4,000 ₪ +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בצ"מ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2,000 ₪ , סה"כ 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22,000 ₪ כולל מע"מ</w:t>
            </w:r>
          </w:p>
        </w:tc>
      </w:tr>
      <w:tr w:rsidR="007548B0" w14:paraId="52125333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171BC0" w14:textId="77777777" w:rsidR="00222867" w:rsidRDefault="006278F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בהתאם להנחיית נציב תלונות הציבור המשרד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חוייב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לפצות הדיירים בגין הפרשים כאמור לעיל ועד להסדרת המעמד הסטטוטורי של המבנה.</w:t>
            </w:r>
          </w:p>
          <w:p w14:paraId="779056C2" w14:textId="77777777" w:rsidR="006278F2" w:rsidRDefault="006278F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כיום  החטיבה הטכנית של משרדנו הכינה מכרז להשלמת הדרישות לטופס 4 ובהמתנה לתקציב בהתאם</w:t>
            </w:r>
          </w:p>
          <w:p w14:paraId="775D51A6" w14:textId="77777777" w:rsidR="006278F2" w:rsidRPr="00AF57E9" w:rsidRDefault="006278F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מובהר ומודגש כי מאחר והדיירים בבית דיור זה מנוהלים על ידי חברת שקמונה רק היא יכולה לבצע ההתקשרות כמפורט לעיל.</w:t>
            </w:r>
            <w:bookmarkStart w:id="0" w:name="_GoBack"/>
            <w:bookmarkEnd w:id="0"/>
          </w:p>
        </w:tc>
      </w:tr>
      <w:tr w:rsidR="007548B0" w14:paraId="6454B181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EBC26" w14:textId="77777777" w:rsidR="00222867" w:rsidRPr="00AF57E9" w:rsidRDefault="00C6668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1AC12414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A8871" w14:textId="77777777" w:rsidR="00222867" w:rsidRPr="00AF57E9" w:rsidRDefault="00C6668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3DAF8896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91E29C" w14:textId="77777777" w:rsidR="00222867" w:rsidRPr="00AF57E9" w:rsidRDefault="00C6668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33CED87C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7BD88" w14:textId="77777777" w:rsidR="00222867" w:rsidRPr="00AF57E9" w:rsidRDefault="00C6668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269A5482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3CADD" w14:textId="77777777" w:rsidR="00222867" w:rsidRPr="00AF57E9" w:rsidRDefault="00C6668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28CDEA33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8B900" w14:textId="77777777" w:rsidR="00222867" w:rsidRPr="00AF57E9" w:rsidRDefault="00C6668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217BAA26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9E7F04" w14:textId="77777777" w:rsidR="00222867" w:rsidRPr="00AF57E9" w:rsidRDefault="00C6668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1DAB89CA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3B4AA6" w14:textId="77777777" w:rsidR="00222867" w:rsidRPr="00AF57E9" w:rsidRDefault="00C6668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03111FB7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D1C8CC" w14:textId="77777777" w:rsidR="00222867" w:rsidRPr="00AF57E9" w:rsidRDefault="00C6668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1C738E81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A6EA5" w14:textId="77777777" w:rsidR="00222867" w:rsidRPr="00AF57E9" w:rsidRDefault="00C6668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5442EA50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EBE30" w14:textId="77777777" w:rsidR="00222867" w:rsidRPr="00AF57E9" w:rsidRDefault="00C6668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4A30717A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3E5B7" w14:textId="77777777" w:rsidR="00222867" w:rsidRPr="00AF57E9" w:rsidRDefault="00C6668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64B382C8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7E208C" w14:textId="77777777" w:rsidR="00222867" w:rsidRPr="00AF57E9" w:rsidRDefault="00C6668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702617DC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D3063" w14:textId="77777777" w:rsidR="00222867" w:rsidRPr="00AF57E9" w:rsidRDefault="00C6668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006E4138" w14:textId="77777777" w:rsidR="00222867" w:rsidRPr="00AF57E9" w:rsidRDefault="00C66680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20C8C335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50F59521" w14:textId="77777777" w:rsidR="00222867" w:rsidRPr="00AF57E9" w:rsidRDefault="00C6668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78670643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236836D2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3D9CCB6F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BE124" w14:textId="77777777" w:rsidR="00222867" w:rsidRPr="00AF57E9" w:rsidRDefault="00C6668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C90D87" w14:textId="77777777" w:rsidR="00222867" w:rsidRPr="00AF57E9" w:rsidRDefault="00C6668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18B9CD" w14:textId="77777777" w:rsidR="00222867" w:rsidRPr="00AF57E9" w:rsidRDefault="00C6668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00127C62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335329F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AE3DAAC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248DB51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603A79CA" w14:textId="77777777" w:rsidR="00222867" w:rsidRPr="00817FBA" w:rsidRDefault="00C66680" w:rsidP="00222867"/>
    <w:sectPr w:rsidR="0022286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71C7933" w14:textId="77777777" w:rsidR="00336CDD" w:rsidRDefault="009B6B29">
      <w:r>
        <w:separator/>
      </w:r>
    </w:p>
  </w:endnote>
  <w:endnote w:type="continuationSeparator" w:id="0">
    <w:p w14:paraId="43A4ED1F" w14:textId="77777777" w:rsidR="00336CDD" w:rsidRDefault="009B6B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2E519522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39CE660A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3E2D544A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6C077FBC" w14:textId="77777777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E74F42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E74F42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76BC3BDD" w14:textId="77777777" w:rsidR="00354861" w:rsidRPr="0098529F" w:rsidRDefault="00C66680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6A193D8D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0AD2F8F8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AA5FDBC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D04059E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E583C98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323E7457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655B3C1D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781E01F8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21020127" w14:textId="77777777" w:rsidR="00E678BB" w:rsidRPr="00354861" w:rsidRDefault="00C66680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9219FE5" w14:textId="77777777" w:rsidR="00336CDD" w:rsidRDefault="009B6B29">
      <w:r>
        <w:separator/>
      </w:r>
    </w:p>
  </w:footnote>
  <w:footnote w:type="continuationSeparator" w:id="0">
    <w:p w14:paraId="281C9472" w14:textId="77777777" w:rsidR="00336CDD" w:rsidRDefault="009B6B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7A0A8F7F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3E241371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090AAFE5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5EBAE71E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022FFAE5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76F41FCB" wp14:editId="0E7495C7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05B8CB22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1D5583B7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74AABBF7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4F9E209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16159B3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122469EF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4341417D" w14:textId="77777777" w:rsidR="009220EC" w:rsidRPr="00D84715" w:rsidRDefault="00C66680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397A3F36" w14:textId="77777777" w:rsidR="009220EC" w:rsidRDefault="00C66680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1D7DC8D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134D035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63F28111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1A009FDD" w14:textId="77777777" w:rsidR="003D6D13" w:rsidRPr="00D84715" w:rsidRDefault="00C66680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250190F1" w14:textId="77777777" w:rsidR="003D6D13" w:rsidRPr="00D84715" w:rsidRDefault="00C66680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822351B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35C388E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03DCD31E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694E4F13" w14:textId="77777777" w:rsidR="009220EC" w:rsidRPr="00D84715" w:rsidRDefault="00C66680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7C3C8D4D" w14:textId="77777777" w:rsidR="009220EC" w:rsidRPr="00D84715" w:rsidRDefault="00C66680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3A05B769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85A1B7A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296A5134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499BD76D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7AA44CE8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0C275818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C6B5547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CB3665A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6EBA0ECE" w14:textId="77777777" w:rsidR="00E678BB" w:rsidRPr="00D84715" w:rsidRDefault="00C66680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48B0"/>
    <w:rsid w:val="00001D45"/>
    <w:rsid w:val="00336CDD"/>
    <w:rsid w:val="006278F2"/>
    <w:rsid w:val="007548B0"/>
    <w:rsid w:val="009B6B29"/>
    <w:rsid w:val="009F7FB7"/>
    <w:rsid w:val="00BF08FC"/>
    <w:rsid w:val="00C66680"/>
    <w:rsid w:val="00E74F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E803546"/>
  <w15:docId w15:val="{74E94178-747C-4E8C-953E-1CBCEE402C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Websio_x0020_Document_x0020_Preview xmlns="32253ff2-5021-481a-b399-07ac80de3d98" xsi:nil="true"/>
    <DocID xmlns="c1dca751-b4d0-4120-a115-991a9392fefd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FA8D25DBDF7EC84E8BCC320FF9B3F90D00D1959DE735B9E745B456BDA80C0C3B8D" ma:contentTypeVersion="74" ma:contentTypeDescription="" ma:contentTypeScope="" ma:versionID="0615ebd1b30909262af903224067c86d">
  <xsd:schema xmlns:xsd="http://www.w3.org/2001/XMLSchema" xmlns:xs="http://www.w3.org/2001/XMLSchema" xmlns:p="http://schemas.microsoft.com/office/2006/metadata/properties" xmlns:ns3="c1dca751-b4d0-4120-a115-991a9392fefd" xmlns:ns4="32253ff2-5021-481a-b399-07ac80de3d98" targetNamespace="http://schemas.microsoft.com/office/2006/metadata/properties" ma:root="true" ma:fieldsID="59125771a35825397a41ccd2a1136a1c" ns3:_="" ns4:_="">
    <xsd:import namespace="c1dca751-b4d0-4120-a115-991a9392fefd"/>
    <xsd:import namespace="32253ff2-5021-481a-b399-07ac80de3d98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4:Websio_x0020_Document_x0020_Preview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Websio_x0020_Document_x0020_Preview" ma:index="10" nillable="true" ma:displayName="Websio Document Preview" ma:hidden="true" ma:internalName="Websio_x0020_Document_x0020_Preview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9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customXsn xmlns="http://schemas.microsoft.com/office/2006/metadata/customXsn">
  <xsnLocation>http://svpsps10/_cts/MochBase/82819a47e3c2a3c5customXsn.xsn</xsnLocation>
  <cached>True</cached>
  <openByDefault>False</openByDefault>
  <xsnScope>http://svpsps10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32253ff2-5021-481a-b399-07ac80de3d98"/>
    <ds:schemaRef ds:uri="http://purl.org/dc/elements/1.1/"/>
    <ds:schemaRef ds:uri="http://schemas.microsoft.com/office/2006/metadata/properties"/>
    <ds:schemaRef ds:uri="c1dca751-b4d0-4120-a115-991a9392fefd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80E669C7-8D8D-4494-B1BC-1AF4617146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dca751-b4d0-4120-a115-991a9392fefd"/>
    <ds:schemaRef ds:uri="32253ff2-5021-481a-b399-07ac80de3d9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2CC3B26-81E2-4B3E-8CDB-934C5DB8489F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0AE99489-5DB2-47F6-9135-B4CBDC1C1B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0</TotalTime>
  <Pages>3</Pages>
  <Words>416</Words>
  <Characters>2081</Characters>
  <Application>Microsoft Office Word</Application>
  <DocSecurity>0</DocSecurity>
  <Lines>17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משרד הבינוי</Company>
  <LinksUpToDate>false</LinksUpToDate>
  <CharactersWithSpaces>2493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אורה דואק</cp:lastModifiedBy>
  <cp:revision>2</cp:revision>
  <dcterms:created xsi:type="dcterms:W3CDTF">2020-06-24T13:26:00Z</dcterms:created>
  <dcterms:modified xsi:type="dcterms:W3CDTF">2020-06-24T13:26:00Z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0x010100FA8D25DBDF7EC84E8BCC320FF9B3F90D00D1959DE735B9E745B456BDA80C0C3B8D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